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A274D" w14:textId="77777777" w:rsidR="009E5EF5" w:rsidRPr="00907C8C" w:rsidRDefault="009E5EF5" w:rsidP="009E5EF5">
      <w:pPr>
        <w:jc w:val="center"/>
        <w:rPr>
          <w:rFonts w:cstheme="minorHAnsi"/>
          <w:sz w:val="80"/>
          <w:szCs w:val="80"/>
        </w:rPr>
      </w:pPr>
      <w:r w:rsidRPr="00907C8C">
        <w:rPr>
          <w:rFonts w:cstheme="minorHAnsi"/>
          <w:sz w:val="80"/>
          <w:szCs w:val="80"/>
        </w:rPr>
        <w:t>Warminster Cluster Swim Gala</w:t>
      </w:r>
    </w:p>
    <w:p w14:paraId="15E293FC" w14:textId="77777777" w:rsidR="009E5EF5" w:rsidRPr="00907C8C" w:rsidRDefault="009E5EF5" w:rsidP="009E5EF5">
      <w:pPr>
        <w:rPr>
          <w:rFonts w:cstheme="minorHAnsi"/>
          <w:sz w:val="28"/>
          <w:szCs w:val="28"/>
        </w:rPr>
      </w:pPr>
    </w:p>
    <w:p w14:paraId="3053EA50" w14:textId="733FAF15" w:rsidR="009E5EF5" w:rsidRPr="00907C8C" w:rsidRDefault="00CC6494" w:rsidP="009E5EF5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Wednesday 17</w:t>
      </w:r>
      <w:r w:rsidRPr="00CC6494">
        <w:rPr>
          <w:rFonts w:cstheme="minorHAnsi"/>
          <w:sz w:val="28"/>
          <w:szCs w:val="28"/>
          <w:vertAlign w:val="superscript"/>
        </w:rPr>
        <w:t>th</w:t>
      </w:r>
      <w:r>
        <w:rPr>
          <w:rFonts w:cstheme="minorHAnsi"/>
          <w:sz w:val="28"/>
          <w:szCs w:val="28"/>
        </w:rPr>
        <w:t xml:space="preserve"> March 2027</w:t>
      </w:r>
    </w:p>
    <w:p w14:paraId="1E50C8A5" w14:textId="77777777" w:rsidR="009E5EF5" w:rsidRPr="00907C8C" w:rsidRDefault="009E5EF5" w:rsidP="009E5EF5">
      <w:pPr>
        <w:rPr>
          <w:rFonts w:cstheme="minorHAnsi"/>
          <w:sz w:val="28"/>
          <w:szCs w:val="28"/>
        </w:rPr>
      </w:pPr>
    </w:p>
    <w:p w14:paraId="1C2E23A8" w14:textId="287C5A71" w:rsidR="009E5EF5" w:rsidRPr="00907C8C" w:rsidRDefault="009E5EF5" w:rsidP="009E5EF5">
      <w:pPr>
        <w:pStyle w:val="ListParagraph"/>
        <w:numPr>
          <w:ilvl w:val="0"/>
          <w:numId w:val="3"/>
        </w:numPr>
        <w:rPr>
          <w:rFonts w:cstheme="minorHAnsi"/>
          <w:sz w:val="28"/>
          <w:szCs w:val="28"/>
        </w:rPr>
      </w:pPr>
      <w:r w:rsidRPr="00907C8C">
        <w:rPr>
          <w:rFonts w:cstheme="minorHAnsi"/>
          <w:sz w:val="28"/>
          <w:szCs w:val="28"/>
        </w:rPr>
        <w:t xml:space="preserve">Session 1: </w:t>
      </w:r>
      <w:r w:rsidR="0018001D" w:rsidRPr="00907C8C">
        <w:rPr>
          <w:rFonts w:cstheme="minorHAnsi"/>
          <w:sz w:val="28"/>
          <w:szCs w:val="28"/>
        </w:rPr>
        <w:t>0930-1130</w:t>
      </w:r>
    </w:p>
    <w:p w14:paraId="311AA2F9" w14:textId="51233A42" w:rsidR="009E5EF5" w:rsidRPr="00907C8C" w:rsidRDefault="009E5EF5" w:rsidP="009E5EF5">
      <w:pPr>
        <w:pStyle w:val="ListParagraph"/>
        <w:numPr>
          <w:ilvl w:val="0"/>
          <w:numId w:val="3"/>
        </w:numPr>
        <w:rPr>
          <w:rFonts w:cstheme="minorHAnsi"/>
          <w:sz w:val="28"/>
          <w:szCs w:val="28"/>
        </w:rPr>
      </w:pPr>
      <w:r w:rsidRPr="00907C8C">
        <w:rPr>
          <w:rFonts w:cstheme="minorHAnsi"/>
          <w:sz w:val="28"/>
          <w:szCs w:val="28"/>
        </w:rPr>
        <w:t xml:space="preserve">Session 2: </w:t>
      </w:r>
      <w:r w:rsidR="0018001D" w:rsidRPr="00907C8C">
        <w:rPr>
          <w:rFonts w:cstheme="minorHAnsi"/>
          <w:sz w:val="28"/>
          <w:szCs w:val="28"/>
        </w:rPr>
        <w:t>1230-1430</w:t>
      </w:r>
      <w:r w:rsidRPr="00907C8C">
        <w:rPr>
          <w:rFonts w:cstheme="minorHAnsi"/>
          <w:sz w:val="28"/>
          <w:szCs w:val="28"/>
        </w:rPr>
        <w:t xml:space="preserve"> </w:t>
      </w:r>
    </w:p>
    <w:p w14:paraId="65EAF41C" w14:textId="77777777" w:rsidR="009E5EF5" w:rsidRPr="00907C8C" w:rsidRDefault="009E5EF5" w:rsidP="009E5EF5">
      <w:pPr>
        <w:rPr>
          <w:rFonts w:cstheme="minorHAnsi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5"/>
        <w:gridCol w:w="2676"/>
        <w:gridCol w:w="755"/>
        <w:gridCol w:w="2677"/>
      </w:tblGrid>
      <w:tr w:rsidR="009E5EF5" w:rsidRPr="00907C8C" w14:paraId="722F70C1" w14:textId="77777777" w:rsidTr="006B5C27">
        <w:tc>
          <w:tcPr>
            <w:tcW w:w="678" w:type="dxa"/>
          </w:tcPr>
          <w:p w14:paraId="01A3C538" w14:textId="39620C95" w:rsidR="009E5EF5" w:rsidRPr="00907C8C" w:rsidRDefault="00786B15" w:rsidP="00AD12F9">
            <w:pPr>
              <w:jc w:val="center"/>
              <w:rPr>
                <w:rFonts w:cstheme="minorHAnsi"/>
                <w:sz w:val="28"/>
                <w:szCs w:val="28"/>
              </w:rPr>
            </w:pPr>
            <w:r w:rsidRPr="00907C8C">
              <w:rPr>
                <w:rFonts w:cstheme="minorHAnsi"/>
                <w:sz w:val="28"/>
                <w:szCs w:val="28"/>
              </w:rPr>
              <w:t>Lane</w:t>
            </w:r>
          </w:p>
        </w:tc>
        <w:tc>
          <w:tcPr>
            <w:tcW w:w="2676" w:type="dxa"/>
          </w:tcPr>
          <w:p w14:paraId="02D1B02B" w14:textId="77777777" w:rsidR="009E5EF5" w:rsidRPr="00CC6494" w:rsidRDefault="009E5EF5" w:rsidP="00AD12F9">
            <w:pPr>
              <w:jc w:val="center"/>
              <w:rPr>
                <w:rFonts w:cstheme="minorHAnsi"/>
                <w:sz w:val="28"/>
                <w:szCs w:val="28"/>
              </w:rPr>
            </w:pPr>
            <w:r w:rsidRPr="00CC6494">
              <w:rPr>
                <w:rFonts w:cstheme="minorHAnsi"/>
                <w:sz w:val="28"/>
                <w:szCs w:val="28"/>
              </w:rPr>
              <w:t>Session 1 – Large</w:t>
            </w:r>
          </w:p>
        </w:tc>
        <w:tc>
          <w:tcPr>
            <w:tcW w:w="678" w:type="dxa"/>
          </w:tcPr>
          <w:p w14:paraId="4160054A" w14:textId="4AB3578C" w:rsidR="009E5EF5" w:rsidRPr="00907C8C" w:rsidRDefault="00786B15" w:rsidP="00AD12F9">
            <w:pPr>
              <w:jc w:val="center"/>
              <w:rPr>
                <w:rFonts w:cstheme="minorHAnsi"/>
                <w:sz w:val="28"/>
                <w:szCs w:val="28"/>
              </w:rPr>
            </w:pPr>
            <w:r w:rsidRPr="00907C8C">
              <w:rPr>
                <w:rFonts w:cstheme="minorHAnsi"/>
                <w:sz w:val="28"/>
                <w:szCs w:val="28"/>
              </w:rPr>
              <w:t>Lane</w:t>
            </w:r>
          </w:p>
        </w:tc>
        <w:tc>
          <w:tcPr>
            <w:tcW w:w="2677" w:type="dxa"/>
          </w:tcPr>
          <w:p w14:paraId="1BB7B88B" w14:textId="77777777" w:rsidR="009E5EF5" w:rsidRPr="00907C8C" w:rsidRDefault="009E5EF5" w:rsidP="00AD12F9">
            <w:pPr>
              <w:jc w:val="center"/>
              <w:rPr>
                <w:rFonts w:cstheme="minorHAnsi"/>
                <w:sz w:val="28"/>
                <w:szCs w:val="28"/>
              </w:rPr>
            </w:pPr>
            <w:r w:rsidRPr="00907C8C">
              <w:rPr>
                <w:rFonts w:cstheme="minorHAnsi"/>
                <w:sz w:val="28"/>
                <w:szCs w:val="28"/>
              </w:rPr>
              <w:t>Session 2 – Small</w:t>
            </w:r>
          </w:p>
        </w:tc>
      </w:tr>
      <w:tr w:rsidR="009E5EF5" w:rsidRPr="00907C8C" w14:paraId="320995B7" w14:textId="77777777" w:rsidTr="006B5C27">
        <w:tc>
          <w:tcPr>
            <w:tcW w:w="678" w:type="dxa"/>
          </w:tcPr>
          <w:p w14:paraId="21058829" w14:textId="77777777" w:rsidR="009E5EF5" w:rsidRPr="00907C8C" w:rsidRDefault="009E5EF5" w:rsidP="00907C8C">
            <w:pPr>
              <w:jc w:val="center"/>
              <w:rPr>
                <w:rFonts w:cstheme="minorHAnsi"/>
                <w:sz w:val="28"/>
                <w:szCs w:val="28"/>
              </w:rPr>
            </w:pPr>
            <w:r w:rsidRPr="00907C8C"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2676" w:type="dxa"/>
          </w:tcPr>
          <w:p w14:paraId="6C456409" w14:textId="6D2C9B88" w:rsidR="009E5EF5" w:rsidRPr="00907C8C" w:rsidRDefault="009E5EF5" w:rsidP="00AD12F9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678" w:type="dxa"/>
          </w:tcPr>
          <w:p w14:paraId="3D1B90A0" w14:textId="77777777" w:rsidR="009E5EF5" w:rsidRPr="00907C8C" w:rsidRDefault="009E5EF5" w:rsidP="00907C8C">
            <w:pPr>
              <w:jc w:val="center"/>
              <w:rPr>
                <w:rFonts w:cstheme="minorHAnsi"/>
                <w:sz w:val="28"/>
                <w:szCs w:val="28"/>
              </w:rPr>
            </w:pPr>
            <w:r w:rsidRPr="00907C8C"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2677" w:type="dxa"/>
          </w:tcPr>
          <w:p w14:paraId="65881E91" w14:textId="0BF26036" w:rsidR="009E5EF5" w:rsidRPr="00907C8C" w:rsidRDefault="009E5EF5" w:rsidP="00AD12F9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9E5EF5" w:rsidRPr="00907C8C" w14:paraId="18D7101E" w14:textId="77777777" w:rsidTr="006B5C27">
        <w:tc>
          <w:tcPr>
            <w:tcW w:w="678" w:type="dxa"/>
          </w:tcPr>
          <w:p w14:paraId="34C15CAE" w14:textId="77777777" w:rsidR="009E5EF5" w:rsidRPr="00907C8C" w:rsidRDefault="009E5EF5" w:rsidP="00907C8C">
            <w:pPr>
              <w:jc w:val="center"/>
              <w:rPr>
                <w:rFonts w:cstheme="minorHAnsi"/>
                <w:sz w:val="28"/>
                <w:szCs w:val="28"/>
              </w:rPr>
            </w:pPr>
            <w:r w:rsidRPr="00907C8C">
              <w:rPr>
                <w:rFonts w:cstheme="minorHAnsi"/>
                <w:sz w:val="28"/>
                <w:szCs w:val="28"/>
              </w:rPr>
              <w:t>2</w:t>
            </w:r>
          </w:p>
        </w:tc>
        <w:tc>
          <w:tcPr>
            <w:tcW w:w="2676" w:type="dxa"/>
          </w:tcPr>
          <w:p w14:paraId="790D58D2" w14:textId="6357A79E" w:rsidR="009E5EF5" w:rsidRPr="00907C8C" w:rsidRDefault="009E5EF5" w:rsidP="00AD12F9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678" w:type="dxa"/>
          </w:tcPr>
          <w:p w14:paraId="101579C9" w14:textId="77777777" w:rsidR="009E5EF5" w:rsidRPr="00907C8C" w:rsidRDefault="009E5EF5" w:rsidP="00907C8C">
            <w:pPr>
              <w:jc w:val="center"/>
              <w:rPr>
                <w:rFonts w:cstheme="minorHAnsi"/>
                <w:sz w:val="28"/>
                <w:szCs w:val="28"/>
              </w:rPr>
            </w:pPr>
            <w:r w:rsidRPr="00907C8C">
              <w:rPr>
                <w:rFonts w:cstheme="minorHAnsi"/>
                <w:sz w:val="28"/>
                <w:szCs w:val="28"/>
              </w:rPr>
              <w:t>2</w:t>
            </w:r>
          </w:p>
        </w:tc>
        <w:tc>
          <w:tcPr>
            <w:tcW w:w="2677" w:type="dxa"/>
          </w:tcPr>
          <w:p w14:paraId="22EDD37C" w14:textId="6C619DFA" w:rsidR="009E5EF5" w:rsidRPr="00907C8C" w:rsidRDefault="009E5EF5" w:rsidP="00AD12F9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9E5EF5" w:rsidRPr="00907C8C" w14:paraId="0D15CC5D" w14:textId="77777777" w:rsidTr="006B5C27">
        <w:tc>
          <w:tcPr>
            <w:tcW w:w="678" w:type="dxa"/>
          </w:tcPr>
          <w:p w14:paraId="0D922119" w14:textId="77777777" w:rsidR="009E5EF5" w:rsidRPr="00907C8C" w:rsidRDefault="009E5EF5" w:rsidP="00907C8C">
            <w:pPr>
              <w:jc w:val="center"/>
              <w:rPr>
                <w:rFonts w:cstheme="minorHAnsi"/>
                <w:sz w:val="28"/>
                <w:szCs w:val="28"/>
              </w:rPr>
            </w:pPr>
            <w:r w:rsidRPr="00907C8C">
              <w:rPr>
                <w:rFonts w:cstheme="minorHAnsi"/>
                <w:sz w:val="28"/>
                <w:szCs w:val="28"/>
              </w:rPr>
              <w:t>3</w:t>
            </w:r>
          </w:p>
        </w:tc>
        <w:tc>
          <w:tcPr>
            <w:tcW w:w="2676" w:type="dxa"/>
          </w:tcPr>
          <w:p w14:paraId="3A0C7986" w14:textId="34C631F0" w:rsidR="009E5EF5" w:rsidRPr="00907C8C" w:rsidRDefault="009E5EF5" w:rsidP="00AD12F9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678" w:type="dxa"/>
          </w:tcPr>
          <w:p w14:paraId="0B9EE16D" w14:textId="77777777" w:rsidR="009E5EF5" w:rsidRPr="00907C8C" w:rsidRDefault="009E5EF5" w:rsidP="00907C8C">
            <w:pPr>
              <w:jc w:val="center"/>
              <w:rPr>
                <w:rFonts w:cstheme="minorHAnsi"/>
                <w:sz w:val="28"/>
                <w:szCs w:val="28"/>
              </w:rPr>
            </w:pPr>
            <w:r w:rsidRPr="00907C8C">
              <w:rPr>
                <w:rFonts w:cstheme="minorHAnsi"/>
                <w:sz w:val="28"/>
                <w:szCs w:val="28"/>
              </w:rPr>
              <w:t>3</w:t>
            </w:r>
          </w:p>
        </w:tc>
        <w:tc>
          <w:tcPr>
            <w:tcW w:w="2677" w:type="dxa"/>
          </w:tcPr>
          <w:p w14:paraId="693ABA9B" w14:textId="77F68005" w:rsidR="009E5EF5" w:rsidRPr="00907C8C" w:rsidRDefault="009E5EF5" w:rsidP="00AD12F9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9E5EF5" w:rsidRPr="00907C8C" w14:paraId="2FFDB836" w14:textId="77777777" w:rsidTr="006B5C27">
        <w:tc>
          <w:tcPr>
            <w:tcW w:w="678" w:type="dxa"/>
          </w:tcPr>
          <w:p w14:paraId="184DCF86" w14:textId="77777777" w:rsidR="009E5EF5" w:rsidRPr="00907C8C" w:rsidRDefault="009E5EF5" w:rsidP="00907C8C">
            <w:pPr>
              <w:jc w:val="center"/>
              <w:rPr>
                <w:rFonts w:cstheme="minorHAnsi"/>
                <w:sz w:val="28"/>
                <w:szCs w:val="28"/>
              </w:rPr>
            </w:pPr>
            <w:r w:rsidRPr="00907C8C">
              <w:rPr>
                <w:rFonts w:cstheme="minorHAnsi"/>
                <w:sz w:val="28"/>
                <w:szCs w:val="28"/>
              </w:rPr>
              <w:t>4</w:t>
            </w:r>
          </w:p>
        </w:tc>
        <w:tc>
          <w:tcPr>
            <w:tcW w:w="2676" w:type="dxa"/>
          </w:tcPr>
          <w:p w14:paraId="7C1F02F2" w14:textId="3276A05A" w:rsidR="009E5EF5" w:rsidRPr="00907C8C" w:rsidRDefault="009E5EF5" w:rsidP="00AD12F9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678" w:type="dxa"/>
          </w:tcPr>
          <w:p w14:paraId="4CC0F1C1" w14:textId="77777777" w:rsidR="009E5EF5" w:rsidRPr="00907C8C" w:rsidRDefault="009E5EF5" w:rsidP="00907C8C">
            <w:pPr>
              <w:jc w:val="center"/>
              <w:rPr>
                <w:rFonts w:cstheme="minorHAnsi"/>
                <w:sz w:val="28"/>
                <w:szCs w:val="28"/>
              </w:rPr>
            </w:pPr>
            <w:r w:rsidRPr="00907C8C">
              <w:rPr>
                <w:rFonts w:cstheme="minorHAnsi"/>
                <w:sz w:val="28"/>
                <w:szCs w:val="28"/>
              </w:rPr>
              <w:t>4</w:t>
            </w:r>
          </w:p>
        </w:tc>
        <w:tc>
          <w:tcPr>
            <w:tcW w:w="2677" w:type="dxa"/>
          </w:tcPr>
          <w:p w14:paraId="21074C10" w14:textId="469A37ED" w:rsidR="009E5EF5" w:rsidRPr="00907C8C" w:rsidRDefault="009E5EF5" w:rsidP="00AD12F9">
            <w:pPr>
              <w:rPr>
                <w:rFonts w:cstheme="minorHAnsi"/>
                <w:sz w:val="28"/>
                <w:szCs w:val="28"/>
              </w:rPr>
            </w:pPr>
          </w:p>
        </w:tc>
      </w:tr>
    </w:tbl>
    <w:p w14:paraId="6681227E" w14:textId="36290D30" w:rsidR="009E5EF5" w:rsidRPr="00907C8C" w:rsidRDefault="009E5EF5" w:rsidP="009E5EF5">
      <w:pPr>
        <w:rPr>
          <w:rFonts w:cstheme="minorHAnsi"/>
          <w:sz w:val="28"/>
          <w:szCs w:val="28"/>
        </w:rPr>
      </w:pPr>
    </w:p>
    <w:p w14:paraId="317251AD" w14:textId="77777777" w:rsidR="00907C8C" w:rsidRDefault="0018001D" w:rsidP="009E5EF5">
      <w:pPr>
        <w:rPr>
          <w:rFonts w:cstheme="minorHAnsi"/>
          <w:b/>
          <w:sz w:val="28"/>
          <w:szCs w:val="28"/>
        </w:rPr>
      </w:pPr>
      <w:r w:rsidRPr="00907C8C">
        <w:rPr>
          <w:rFonts w:cstheme="minorHAnsi"/>
          <w:b/>
          <w:sz w:val="28"/>
          <w:szCs w:val="28"/>
        </w:rPr>
        <w:t xml:space="preserve">Please note there will be NO spectators </w:t>
      </w:r>
      <w:r w:rsidR="006D3234" w:rsidRPr="00907C8C">
        <w:rPr>
          <w:rFonts w:cstheme="minorHAnsi"/>
          <w:b/>
          <w:sz w:val="28"/>
          <w:szCs w:val="28"/>
        </w:rPr>
        <w:t xml:space="preserve">again </w:t>
      </w:r>
      <w:r w:rsidRPr="00907C8C">
        <w:rPr>
          <w:rFonts w:cstheme="minorHAnsi"/>
          <w:b/>
          <w:sz w:val="28"/>
          <w:szCs w:val="28"/>
        </w:rPr>
        <w:t xml:space="preserve">this year </w:t>
      </w:r>
    </w:p>
    <w:p w14:paraId="060FFA2D" w14:textId="7ED0F5CA" w:rsidR="007538B9" w:rsidRPr="00907C8C" w:rsidRDefault="0018001D" w:rsidP="009E5EF5">
      <w:pPr>
        <w:rPr>
          <w:rFonts w:cstheme="minorHAnsi"/>
          <w:b/>
          <w:sz w:val="28"/>
          <w:szCs w:val="28"/>
        </w:rPr>
      </w:pPr>
      <w:r w:rsidRPr="00907C8C">
        <w:rPr>
          <w:rFonts w:cstheme="minorHAnsi"/>
          <w:b/>
          <w:sz w:val="28"/>
          <w:szCs w:val="28"/>
        </w:rPr>
        <w:t>(as agreed per PLT meeting on 14</w:t>
      </w:r>
      <w:r w:rsidRPr="00907C8C">
        <w:rPr>
          <w:rFonts w:cstheme="minorHAnsi"/>
          <w:b/>
          <w:sz w:val="28"/>
          <w:szCs w:val="28"/>
          <w:vertAlign w:val="superscript"/>
        </w:rPr>
        <w:t>th</w:t>
      </w:r>
      <w:r w:rsidRPr="00907C8C">
        <w:rPr>
          <w:rFonts w:cstheme="minorHAnsi"/>
          <w:b/>
          <w:sz w:val="28"/>
          <w:szCs w:val="28"/>
        </w:rPr>
        <w:t xml:space="preserve"> June 2016)</w:t>
      </w:r>
    </w:p>
    <w:p w14:paraId="0A2BE0E5" w14:textId="77777777" w:rsidR="0018001D" w:rsidRPr="00907C8C" w:rsidRDefault="0018001D" w:rsidP="009E5EF5">
      <w:pPr>
        <w:rPr>
          <w:rFonts w:cstheme="minorHAnsi"/>
          <w:b/>
          <w:sz w:val="28"/>
          <w:szCs w:val="28"/>
        </w:rPr>
      </w:pPr>
    </w:p>
    <w:p w14:paraId="03153A7B" w14:textId="77777777" w:rsidR="009E5EF5" w:rsidRPr="00CC6494" w:rsidRDefault="009E5EF5" w:rsidP="009E5EF5">
      <w:pPr>
        <w:rPr>
          <w:rFonts w:cstheme="minorHAnsi"/>
          <w:sz w:val="28"/>
          <w:szCs w:val="28"/>
        </w:rPr>
      </w:pPr>
      <w:r w:rsidRPr="00CC6494">
        <w:rPr>
          <w:rFonts w:cstheme="minorHAnsi"/>
          <w:sz w:val="28"/>
          <w:szCs w:val="28"/>
        </w:rPr>
        <w:t>KS2 Numbers</w:t>
      </w:r>
    </w:p>
    <w:p w14:paraId="60713A14" w14:textId="7634A685" w:rsidR="009E5EF5" w:rsidRPr="00CC6494" w:rsidRDefault="006D3234" w:rsidP="009E5EF5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</w:rPr>
      </w:pPr>
      <w:r w:rsidRPr="00CC6494">
        <w:rPr>
          <w:rFonts w:cstheme="minorHAnsi"/>
          <w:sz w:val="28"/>
          <w:szCs w:val="28"/>
        </w:rPr>
        <w:t>T</w:t>
      </w:r>
      <w:r w:rsidR="009E5EF5" w:rsidRPr="00CC6494">
        <w:rPr>
          <w:rFonts w:cstheme="minorHAnsi"/>
          <w:sz w:val="28"/>
          <w:szCs w:val="28"/>
        </w:rPr>
        <w:t xml:space="preserve">he </w:t>
      </w:r>
      <w:r w:rsidR="00C9502E" w:rsidRPr="00CC6494">
        <w:rPr>
          <w:rFonts w:cstheme="minorHAnsi"/>
          <w:sz w:val="28"/>
          <w:szCs w:val="28"/>
        </w:rPr>
        <w:t>four</w:t>
      </w:r>
      <w:r w:rsidR="00907C8C" w:rsidRPr="00CC6494">
        <w:rPr>
          <w:rFonts w:cstheme="minorHAnsi"/>
          <w:sz w:val="28"/>
          <w:szCs w:val="28"/>
        </w:rPr>
        <w:t xml:space="preserve"> </w:t>
      </w:r>
      <w:r w:rsidR="009E5EF5" w:rsidRPr="00CC6494">
        <w:rPr>
          <w:rFonts w:cstheme="minorHAnsi"/>
          <w:sz w:val="28"/>
          <w:szCs w:val="28"/>
        </w:rPr>
        <w:t xml:space="preserve">largest schools that entered would take part in the ‘large’ </w:t>
      </w:r>
      <w:proofErr w:type="gramStart"/>
      <w:r w:rsidR="009E5EF5" w:rsidRPr="00CC6494">
        <w:rPr>
          <w:rFonts w:cstheme="minorHAnsi"/>
          <w:sz w:val="28"/>
          <w:szCs w:val="28"/>
        </w:rPr>
        <w:t>schools</w:t>
      </w:r>
      <w:proofErr w:type="gramEnd"/>
      <w:r w:rsidR="009E5EF5" w:rsidRPr="00CC6494">
        <w:rPr>
          <w:rFonts w:cstheme="minorHAnsi"/>
          <w:sz w:val="28"/>
          <w:szCs w:val="28"/>
        </w:rPr>
        <w:t xml:space="preserve"> competition. </w:t>
      </w:r>
    </w:p>
    <w:p w14:paraId="72CDF059" w14:textId="77777777" w:rsidR="009E5EF5" w:rsidRPr="00907C8C" w:rsidRDefault="009E5EF5" w:rsidP="009E5EF5">
      <w:pPr>
        <w:rPr>
          <w:rFonts w:cstheme="minorHAnsi"/>
          <w:sz w:val="28"/>
          <w:szCs w:val="28"/>
        </w:rPr>
      </w:pPr>
    </w:p>
    <w:p w14:paraId="618A8A6E" w14:textId="77777777" w:rsidR="009E5EF5" w:rsidRPr="00907C8C" w:rsidRDefault="009E5EF5" w:rsidP="009E5EF5">
      <w:pPr>
        <w:rPr>
          <w:rFonts w:cstheme="minorHAnsi"/>
          <w:sz w:val="28"/>
          <w:szCs w:val="28"/>
        </w:rPr>
      </w:pPr>
      <w:r w:rsidRPr="00907C8C">
        <w:rPr>
          <w:rFonts w:cstheme="minorHAnsi"/>
          <w:sz w:val="28"/>
          <w:szCs w:val="28"/>
        </w:rPr>
        <w:t>Entries</w:t>
      </w:r>
    </w:p>
    <w:p w14:paraId="1AED80CB" w14:textId="7726BECC" w:rsidR="009E5EF5" w:rsidRPr="00907C8C" w:rsidRDefault="009E5EF5" w:rsidP="009E5EF5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</w:rPr>
      </w:pPr>
      <w:r w:rsidRPr="00907C8C">
        <w:rPr>
          <w:rFonts w:cstheme="minorHAnsi"/>
          <w:sz w:val="28"/>
          <w:szCs w:val="28"/>
        </w:rPr>
        <w:t>Please complete the attached entry s</w:t>
      </w:r>
      <w:r w:rsidR="00FB1B43" w:rsidRPr="00907C8C">
        <w:rPr>
          <w:rFonts w:cstheme="minorHAnsi"/>
          <w:sz w:val="28"/>
          <w:szCs w:val="28"/>
        </w:rPr>
        <w:t xml:space="preserve">heet and bring </w:t>
      </w:r>
      <w:r w:rsidR="00FB1B43" w:rsidRPr="00907C8C">
        <w:rPr>
          <w:rFonts w:cstheme="minorHAnsi"/>
          <w:b/>
          <w:sz w:val="28"/>
          <w:szCs w:val="28"/>
        </w:rPr>
        <w:t>TWO</w:t>
      </w:r>
      <w:r w:rsidR="00FB1B43" w:rsidRPr="00907C8C">
        <w:rPr>
          <w:rFonts w:cstheme="minorHAnsi"/>
          <w:sz w:val="28"/>
          <w:szCs w:val="28"/>
        </w:rPr>
        <w:t xml:space="preserve"> copies with you on the day</w:t>
      </w:r>
    </w:p>
    <w:p w14:paraId="30141350" w14:textId="0D35B537" w:rsidR="00635330" w:rsidRPr="00907C8C" w:rsidRDefault="00635330" w:rsidP="009E5EF5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</w:rPr>
      </w:pPr>
      <w:r w:rsidRPr="00907C8C">
        <w:rPr>
          <w:rFonts w:cstheme="minorHAnsi"/>
          <w:sz w:val="28"/>
          <w:szCs w:val="28"/>
        </w:rPr>
        <w:t>Places are filled on a first come first served basis</w:t>
      </w:r>
    </w:p>
    <w:p w14:paraId="2472B5A1" w14:textId="77777777" w:rsidR="009E5EF5" w:rsidRPr="00907C8C" w:rsidRDefault="009E5EF5" w:rsidP="009E5EF5">
      <w:pPr>
        <w:rPr>
          <w:rFonts w:cstheme="minorHAnsi"/>
          <w:sz w:val="28"/>
          <w:szCs w:val="28"/>
        </w:rPr>
      </w:pPr>
    </w:p>
    <w:p w14:paraId="5FAE98B5" w14:textId="77777777" w:rsidR="009E5EF5" w:rsidRPr="00907C8C" w:rsidRDefault="009E5EF5" w:rsidP="009E5EF5">
      <w:pPr>
        <w:rPr>
          <w:rFonts w:cstheme="minorHAnsi"/>
          <w:sz w:val="28"/>
          <w:szCs w:val="28"/>
        </w:rPr>
      </w:pPr>
      <w:r w:rsidRPr="00907C8C">
        <w:rPr>
          <w:rFonts w:cstheme="minorHAnsi"/>
          <w:sz w:val="28"/>
          <w:szCs w:val="28"/>
        </w:rPr>
        <w:t>Rules</w:t>
      </w:r>
    </w:p>
    <w:p w14:paraId="482552F0" w14:textId="77777777" w:rsidR="009E5EF5" w:rsidRPr="00907C8C" w:rsidRDefault="009E5EF5" w:rsidP="009E5EF5">
      <w:pPr>
        <w:pStyle w:val="ListParagraph"/>
        <w:numPr>
          <w:ilvl w:val="0"/>
          <w:numId w:val="2"/>
        </w:numPr>
        <w:rPr>
          <w:rFonts w:cstheme="minorHAnsi"/>
          <w:sz w:val="28"/>
          <w:szCs w:val="28"/>
        </w:rPr>
      </w:pPr>
      <w:r w:rsidRPr="00907C8C">
        <w:rPr>
          <w:rFonts w:cstheme="minorHAnsi"/>
          <w:sz w:val="28"/>
          <w:szCs w:val="28"/>
        </w:rPr>
        <w:t xml:space="preserve">Children may start the races by diving or in the water, </w:t>
      </w:r>
      <w:proofErr w:type="gramStart"/>
      <w:r w:rsidRPr="00907C8C">
        <w:rPr>
          <w:rFonts w:cstheme="minorHAnsi"/>
          <w:sz w:val="28"/>
          <w:szCs w:val="28"/>
        </w:rPr>
        <w:t>with the exception of</w:t>
      </w:r>
      <w:proofErr w:type="gramEnd"/>
      <w:r w:rsidRPr="00907C8C">
        <w:rPr>
          <w:rFonts w:cstheme="minorHAnsi"/>
          <w:sz w:val="28"/>
          <w:szCs w:val="28"/>
        </w:rPr>
        <w:t xml:space="preserve"> backstroke.</w:t>
      </w:r>
    </w:p>
    <w:p w14:paraId="1973C691" w14:textId="0D99B657" w:rsidR="009E5EF5" w:rsidRPr="00907C8C" w:rsidRDefault="009E5EF5" w:rsidP="00907C8C">
      <w:pPr>
        <w:pStyle w:val="ListParagraph"/>
        <w:numPr>
          <w:ilvl w:val="0"/>
          <w:numId w:val="2"/>
        </w:numPr>
        <w:rPr>
          <w:rFonts w:cstheme="minorHAnsi"/>
          <w:sz w:val="28"/>
          <w:szCs w:val="28"/>
        </w:rPr>
      </w:pPr>
      <w:r w:rsidRPr="00907C8C">
        <w:rPr>
          <w:rFonts w:cstheme="minorHAnsi"/>
          <w:sz w:val="28"/>
          <w:szCs w:val="28"/>
        </w:rPr>
        <w:t>There will be no diving starts from the shallow end</w:t>
      </w:r>
    </w:p>
    <w:p w14:paraId="1F48CC18" w14:textId="1675ACD1" w:rsidR="009E5EF5" w:rsidRPr="00907C8C" w:rsidRDefault="00907C8C" w:rsidP="00907C8C">
      <w:pPr>
        <w:pStyle w:val="ListParagraph"/>
        <w:numPr>
          <w:ilvl w:val="0"/>
          <w:numId w:val="2"/>
        </w:numPr>
        <w:rPr>
          <w:rFonts w:cstheme="minorHAnsi"/>
          <w:sz w:val="28"/>
          <w:szCs w:val="28"/>
        </w:rPr>
      </w:pPr>
      <w:r w:rsidRPr="00907C8C">
        <w:rPr>
          <w:rFonts w:cstheme="minorHAnsi"/>
          <w:sz w:val="28"/>
          <w:szCs w:val="28"/>
        </w:rPr>
        <w:t>As a guide, c</w:t>
      </w:r>
      <w:r w:rsidR="009E5EF5" w:rsidRPr="00907C8C">
        <w:rPr>
          <w:rFonts w:cstheme="minorHAnsi"/>
          <w:sz w:val="28"/>
          <w:szCs w:val="28"/>
        </w:rPr>
        <w:t xml:space="preserve">hildren will be limited to </w:t>
      </w:r>
      <w:r w:rsidR="003340A6">
        <w:rPr>
          <w:rFonts w:cstheme="minorHAnsi"/>
          <w:sz w:val="28"/>
          <w:szCs w:val="28"/>
        </w:rPr>
        <w:t>two</w:t>
      </w:r>
      <w:r w:rsidR="009E5EF5" w:rsidRPr="00907C8C">
        <w:rPr>
          <w:rFonts w:cstheme="minorHAnsi"/>
          <w:sz w:val="28"/>
          <w:szCs w:val="28"/>
        </w:rPr>
        <w:t xml:space="preserve"> individual race</w:t>
      </w:r>
      <w:r w:rsidR="003340A6">
        <w:rPr>
          <w:rFonts w:cstheme="minorHAnsi"/>
          <w:sz w:val="28"/>
          <w:szCs w:val="28"/>
        </w:rPr>
        <w:t>s</w:t>
      </w:r>
      <w:r w:rsidRPr="00907C8C">
        <w:rPr>
          <w:rFonts w:cstheme="minorHAnsi"/>
          <w:sz w:val="28"/>
          <w:szCs w:val="28"/>
        </w:rPr>
        <w:t>, one relay and one fun event but this can be flexible</w:t>
      </w:r>
    </w:p>
    <w:p w14:paraId="46CA64D3" w14:textId="77777777" w:rsidR="009E5EF5" w:rsidRPr="00907C8C" w:rsidRDefault="009E5EF5" w:rsidP="009E5EF5">
      <w:pPr>
        <w:pStyle w:val="ListParagraph"/>
        <w:numPr>
          <w:ilvl w:val="0"/>
          <w:numId w:val="2"/>
        </w:numPr>
        <w:rPr>
          <w:rFonts w:cstheme="minorHAnsi"/>
          <w:sz w:val="28"/>
          <w:szCs w:val="28"/>
        </w:rPr>
      </w:pPr>
      <w:r w:rsidRPr="00907C8C">
        <w:rPr>
          <w:rFonts w:cstheme="minorHAnsi"/>
          <w:sz w:val="28"/>
          <w:szCs w:val="28"/>
        </w:rPr>
        <w:t>At the end of a race children must remain in the water until told to get out</w:t>
      </w:r>
    </w:p>
    <w:p w14:paraId="5D8ABDA7" w14:textId="77777777" w:rsidR="009E5EF5" w:rsidRPr="00907C8C" w:rsidRDefault="009E5EF5" w:rsidP="009E5EF5">
      <w:pPr>
        <w:pStyle w:val="ListParagraph"/>
        <w:numPr>
          <w:ilvl w:val="0"/>
          <w:numId w:val="2"/>
        </w:numPr>
        <w:rPr>
          <w:rFonts w:cstheme="minorHAnsi"/>
          <w:sz w:val="28"/>
          <w:szCs w:val="28"/>
        </w:rPr>
      </w:pPr>
      <w:r w:rsidRPr="00907C8C">
        <w:rPr>
          <w:rFonts w:cstheme="minorHAnsi"/>
          <w:sz w:val="28"/>
          <w:szCs w:val="28"/>
        </w:rPr>
        <w:t>Officials only at the end of the pool</w:t>
      </w:r>
    </w:p>
    <w:p w14:paraId="2E9AA90E" w14:textId="77777777" w:rsidR="009E5EF5" w:rsidRPr="00907C8C" w:rsidRDefault="009E5EF5" w:rsidP="009E5EF5">
      <w:pPr>
        <w:pStyle w:val="ListParagraph"/>
        <w:numPr>
          <w:ilvl w:val="0"/>
          <w:numId w:val="2"/>
        </w:numPr>
        <w:rPr>
          <w:rFonts w:cstheme="minorHAnsi"/>
          <w:sz w:val="28"/>
          <w:szCs w:val="28"/>
        </w:rPr>
      </w:pPr>
      <w:r w:rsidRPr="00907C8C">
        <w:rPr>
          <w:rFonts w:cstheme="minorHAnsi"/>
          <w:sz w:val="28"/>
          <w:szCs w:val="28"/>
        </w:rPr>
        <w:t>All children and spectators will be quiet at the start of each race</w:t>
      </w:r>
    </w:p>
    <w:p w14:paraId="7E543B73" w14:textId="0E25C1C0" w:rsidR="009E5EF5" w:rsidRPr="00907C8C" w:rsidRDefault="009E5EF5" w:rsidP="009E5EF5">
      <w:pPr>
        <w:pStyle w:val="ListParagraph"/>
        <w:numPr>
          <w:ilvl w:val="0"/>
          <w:numId w:val="2"/>
        </w:numPr>
        <w:rPr>
          <w:rFonts w:cstheme="minorHAnsi"/>
          <w:sz w:val="28"/>
          <w:szCs w:val="28"/>
        </w:rPr>
      </w:pPr>
      <w:r w:rsidRPr="00907C8C">
        <w:rPr>
          <w:rFonts w:cstheme="minorHAnsi"/>
          <w:sz w:val="28"/>
          <w:szCs w:val="28"/>
        </w:rPr>
        <w:t xml:space="preserve">If the event over runs some of the </w:t>
      </w:r>
      <w:r w:rsidR="00907C8C" w:rsidRPr="00907C8C">
        <w:rPr>
          <w:rFonts w:cstheme="minorHAnsi"/>
          <w:sz w:val="28"/>
          <w:szCs w:val="28"/>
        </w:rPr>
        <w:t xml:space="preserve">fun events may </w:t>
      </w:r>
      <w:r w:rsidRPr="00907C8C">
        <w:rPr>
          <w:rFonts w:cstheme="minorHAnsi"/>
          <w:sz w:val="28"/>
          <w:szCs w:val="28"/>
        </w:rPr>
        <w:t>be removed</w:t>
      </w:r>
    </w:p>
    <w:p w14:paraId="63C16F2B" w14:textId="30C9B8FC" w:rsidR="00907C8C" w:rsidRDefault="00907C8C" w:rsidP="00907C8C">
      <w:pPr>
        <w:pStyle w:val="ListParagraph"/>
        <w:numPr>
          <w:ilvl w:val="0"/>
          <w:numId w:val="2"/>
        </w:numPr>
        <w:rPr>
          <w:rFonts w:cstheme="minorHAnsi"/>
          <w:sz w:val="28"/>
          <w:szCs w:val="28"/>
        </w:rPr>
      </w:pPr>
      <w:r w:rsidRPr="00907C8C">
        <w:rPr>
          <w:rFonts w:cstheme="minorHAnsi"/>
          <w:sz w:val="28"/>
          <w:szCs w:val="28"/>
        </w:rPr>
        <w:t xml:space="preserve">Target audience is </w:t>
      </w:r>
      <w:r w:rsidR="00CC6494">
        <w:rPr>
          <w:rFonts w:cstheme="minorHAnsi"/>
          <w:sz w:val="28"/>
          <w:szCs w:val="28"/>
        </w:rPr>
        <w:t xml:space="preserve">ANY </w:t>
      </w:r>
      <w:r w:rsidRPr="00907C8C">
        <w:rPr>
          <w:rFonts w:cstheme="minorHAnsi"/>
          <w:sz w:val="28"/>
          <w:szCs w:val="28"/>
        </w:rPr>
        <w:t>swimmer</w:t>
      </w:r>
    </w:p>
    <w:p w14:paraId="5F4CCE56" w14:textId="77777777" w:rsidR="00907C8C" w:rsidRPr="00907C8C" w:rsidRDefault="00907C8C" w:rsidP="00907C8C">
      <w:pPr>
        <w:pStyle w:val="ListParagraph"/>
        <w:rPr>
          <w:rFonts w:cstheme="minorHAnsi"/>
          <w:sz w:val="28"/>
          <w:szCs w:val="28"/>
        </w:rPr>
      </w:pPr>
    </w:p>
    <w:p w14:paraId="31C3FF7D" w14:textId="50D5C0DB" w:rsidR="00907C8C" w:rsidRPr="00907C8C" w:rsidRDefault="00907C8C" w:rsidP="00907C8C">
      <w:pPr>
        <w:pStyle w:val="ListParagraph"/>
        <w:numPr>
          <w:ilvl w:val="0"/>
          <w:numId w:val="2"/>
        </w:numPr>
        <w:rPr>
          <w:rFonts w:cstheme="minorHAnsi"/>
          <w:sz w:val="38"/>
          <w:szCs w:val="28"/>
        </w:rPr>
      </w:pPr>
      <w:r w:rsidRPr="00907C8C">
        <w:rPr>
          <w:rFonts w:cstheme="minorHAnsi"/>
          <w:b/>
          <w:sz w:val="38"/>
          <w:szCs w:val="28"/>
        </w:rPr>
        <w:t>THIS EVENT IS ALL ABOUT HAVING FUN IN THE POOL</w:t>
      </w:r>
    </w:p>
    <w:sectPr w:rsidR="00907C8C" w:rsidRPr="00907C8C">
      <w:headerReference w:type="default" r:id="rId7"/>
      <w:headerReference w:type="first" r:id="rId8"/>
      <w:pgSz w:w="11906" w:h="16838" w:code="9"/>
      <w:pgMar w:top="1100" w:right="851" w:bottom="992" w:left="85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46475" w14:textId="77777777" w:rsidR="004358CF" w:rsidRDefault="004358CF">
      <w:r>
        <w:separator/>
      </w:r>
    </w:p>
  </w:endnote>
  <w:endnote w:type="continuationSeparator" w:id="0">
    <w:p w14:paraId="38BDC23F" w14:textId="77777777" w:rsidR="004358CF" w:rsidRDefault="004358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568CD" w14:textId="77777777" w:rsidR="004358CF" w:rsidRDefault="004358CF">
      <w:r>
        <w:separator/>
      </w:r>
    </w:p>
  </w:footnote>
  <w:footnote w:type="continuationSeparator" w:id="0">
    <w:p w14:paraId="3C0D5328" w14:textId="77777777" w:rsidR="004358CF" w:rsidRDefault="004358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0691C" w14:textId="77777777" w:rsidR="00E351CA" w:rsidRDefault="00E351CA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0BFFA" w14:textId="7CA5A01B" w:rsidR="00E351CA" w:rsidRDefault="00E351CA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B7AE1"/>
    <w:multiLevelType w:val="hybridMultilevel"/>
    <w:tmpl w:val="1DE643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4E1662"/>
    <w:multiLevelType w:val="hybridMultilevel"/>
    <w:tmpl w:val="E77047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7C3CBE"/>
    <w:multiLevelType w:val="hybridMultilevel"/>
    <w:tmpl w:val="27A409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5484093">
    <w:abstractNumId w:val="0"/>
  </w:num>
  <w:num w:numId="2" w16cid:durableId="2013724888">
    <w:abstractNumId w:val="1"/>
  </w:num>
  <w:num w:numId="3" w16cid:durableId="4423087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3EE"/>
    <w:rsid w:val="00016E97"/>
    <w:rsid w:val="00041FDC"/>
    <w:rsid w:val="000701A6"/>
    <w:rsid w:val="000C45FF"/>
    <w:rsid w:val="000D2621"/>
    <w:rsid w:val="0018001D"/>
    <w:rsid w:val="0021343E"/>
    <w:rsid w:val="00227094"/>
    <w:rsid w:val="002309BC"/>
    <w:rsid w:val="002720F2"/>
    <w:rsid w:val="00323CF3"/>
    <w:rsid w:val="003340A6"/>
    <w:rsid w:val="003449D3"/>
    <w:rsid w:val="00344C85"/>
    <w:rsid w:val="003C60B0"/>
    <w:rsid w:val="003F1680"/>
    <w:rsid w:val="003F75A7"/>
    <w:rsid w:val="004358CF"/>
    <w:rsid w:val="0045592B"/>
    <w:rsid w:val="004C012B"/>
    <w:rsid w:val="004D6825"/>
    <w:rsid w:val="0050308B"/>
    <w:rsid w:val="00511369"/>
    <w:rsid w:val="00515D6D"/>
    <w:rsid w:val="00534881"/>
    <w:rsid w:val="00614E47"/>
    <w:rsid w:val="00635330"/>
    <w:rsid w:val="00646468"/>
    <w:rsid w:val="006471A5"/>
    <w:rsid w:val="006A419F"/>
    <w:rsid w:val="006B5C27"/>
    <w:rsid w:val="006D3234"/>
    <w:rsid w:val="00721CFE"/>
    <w:rsid w:val="0072401B"/>
    <w:rsid w:val="007538B9"/>
    <w:rsid w:val="007539C8"/>
    <w:rsid w:val="00786B15"/>
    <w:rsid w:val="007A5275"/>
    <w:rsid w:val="00804CCF"/>
    <w:rsid w:val="008B7718"/>
    <w:rsid w:val="008F7C1A"/>
    <w:rsid w:val="00907C8C"/>
    <w:rsid w:val="00922843"/>
    <w:rsid w:val="009B1E9F"/>
    <w:rsid w:val="009B4791"/>
    <w:rsid w:val="009E5EF5"/>
    <w:rsid w:val="009E7910"/>
    <w:rsid w:val="00A227F1"/>
    <w:rsid w:val="00A2406D"/>
    <w:rsid w:val="00A4647D"/>
    <w:rsid w:val="00B70DA6"/>
    <w:rsid w:val="00B91E41"/>
    <w:rsid w:val="00BC33EE"/>
    <w:rsid w:val="00BE3B62"/>
    <w:rsid w:val="00C26AFB"/>
    <w:rsid w:val="00C85BA0"/>
    <w:rsid w:val="00C9502E"/>
    <w:rsid w:val="00CB53BC"/>
    <w:rsid w:val="00CC6494"/>
    <w:rsid w:val="00CC7807"/>
    <w:rsid w:val="00CE0048"/>
    <w:rsid w:val="00D50489"/>
    <w:rsid w:val="00E351CA"/>
    <w:rsid w:val="00E41172"/>
    <w:rsid w:val="00E4319B"/>
    <w:rsid w:val="00EE0B2F"/>
    <w:rsid w:val="00FB1B43"/>
    <w:rsid w:val="00FF4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FC3132F"/>
  <w15:docId w15:val="{1F148CFC-6330-4BAB-AE7D-4B9881DF0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5E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Pr>
      <w:color w:val="0000FF"/>
      <w:u w:val="single"/>
    </w:rPr>
  </w:style>
  <w:style w:type="paragraph" w:customStyle="1" w:styleId="BasicParagraph">
    <w:name w:val="[Basic Paragraph]"/>
    <w:basedOn w:val="Normal"/>
    <w:uiPriority w:val="99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Title">
    <w:name w:val="Title"/>
    <w:basedOn w:val="Normal"/>
    <w:link w:val="TitleChar"/>
    <w:qFormat/>
    <w:rsid w:val="00016E97"/>
    <w:pPr>
      <w:ind w:left="720" w:right="641"/>
      <w:jc w:val="center"/>
    </w:pPr>
    <w:rPr>
      <w:rFonts w:ascii="Arial" w:eastAsia="Times New Roman" w:hAnsi="Arial" w:cs="Arial"/>
      <w:b/>
      <w:bCs/>
      <w:sz w:val="14"/>
      <w:szCs w:val="24"/>
    </w:rPr>
  </w:style>
  <w:style w:type="character" w:customStyle="1" w:styleId="TitleChar">
    <w:name w:val="Title Char"/>
    <w:basedOn w:val="DefaultParagraphFont"/>
    <w:link w:val="Title"/>
    <w:rsid w:val="00016E97"/>
    <w:rPr>
      <w:rFonts w:ascii="Arial" w:eastAsia="Times New Roman" w:hAnsi="Arial" w:cs="Arial"/>
      <w:b/>
      <w:bCs/>
      <w:sz w:val="14"/>
      <w:szCs w:val="24"/>
    </w:rPr>
  </w:style>
  <w:style w:type="paragraph" w:styleId="ListParagraph">
    <w:name w:val="List Paragraph"/>
    <w:basedOn w:val="Normal"/>
    <w:uiPriority w:val="34"/>
    <w:qFormat/>
    <w:rsid w:val="009E5EF5"/>
    <w:pPr>
      <w:ind w:left="720"/>
      <w:contextualSpacing/>
    </w:pPr>
  </w:style>
  <w:style w:type="table" w:styleId="TableGrid">
    <w:name w:val="Table Grid"/>
    <w:basedOn w:val="TableNormal"/>
    <w:uiPriority w:val="59"/>
    <w:rsid w:val="009E5E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Q:\Templates\Letterhead\Kingdown%20Headed%20Letter%20format%20with%20Returns%20Slip%20Template%20-%20Sep%20201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Kingdown Headed Letter format with Returns Slip Template - Sep 2014</Template>
  <TotalTime>60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Kingdown School</dc:creator>
  <cp:lastModifiedBy>Selwyn Widger</cp:lastModifiedBy>
  <cp:revision>35</cp:revision>
  <cp:lastPrinted>2015-12-14T10:12:00Z</cp:lastPrinted>
  <dcterms:created xsi:type="dcterms:W3CDTF">2016-04-06T10:04:00Z</dcterms:created>
  <dcterms:modified xsi:type="dcterms:W3CDTF">2026-10-25T09:09:00Z</dcterms:modified>
</cp:coreProperties>
</file>